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9047FA" w14:textId="69BB0BCB" w:rsidR="00A9204E" w:rsidRDefault="00363074">
      <w:r>
        <w:rPr>
          <w:noProof/>
        </w:rPr>
        <w:drawing>
          <wp:inline distT="0" distB="0" distL="0" distR="0" wp14:anchorId="47C057C4" wp14:editId="16F083EC">
            <wp:extent cx="5943600" cy="774024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40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920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21"/>
  </w:num>
  <w:num w:numId="5">
    <w:abstractNumId w:val="13"/>
  </w:num>
  <w:num w:numId="6">
    <w:abstractNumId w:val="16"/>
  </w:num>
  <w:num w:numId="7">
    <w:abstractNumId w:val="1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5"/>
  </w:num>
  <w:num w:numId="20">
    <w:abstractNumId w:val="20"/>
  </w:num>
  <w:num w:numId="21">
    <w:abstractNumId w:val="17"/>
  </w:num>
  <w:num w:numId="22">
    <w:abstractNumId w:val="1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074"/>
    <w:rsid w:val="00363074"/>
    <w:rsid w:val="00645252"/>
    <w:rsid w:val="006D3D74"/>
    <w:rsid w:val="0083569A"/>
    <w:rsid w:val="00A92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743E7"/>
  <w15:chartTrackingRefBased/>
  <w15:docId w15:val="{CB56EBA4-AE5A-426E-8E31-72E4CF361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vstudent\AppData\Local\Microsoft\Office\16.0\DTS\en-US%7bD6E40896-D73F-4973-B466-5CE937B48D85%7d\%7b45C89CC9-166D-40F1-95D9-139B044CDA43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{45C89CC9-166D-40F1-95D9-139B044CDA43}tf02786999_win32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Devstudent</dc:creator>
  <cp:keywords/>
  <dc:description/>
  <cp:lastModifiedBy>Devstudent</cp:lastModifiedBy>
  <cp:revision>1</cp:revision>
  <dcterms:created xsi:type="dcterms:W3CDTF">2021-12-20T22:14:00Z</dcterms:created>
  <dcterms:modified xsi:type="dcterms:W3CDTF">2021-12-20T22:16:00Z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