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FAA" w:rsidRPr="00E50BB5" w:rsidRDefault="00BA6FAA" w:rsidP="00BA6FAA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National Capital Semester for Seminarians Public Theology coursework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BA6FAA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>: National Capital Semester for Seminarians Semester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for students with a </w:t>
      </w:r>
      <w:r w:rsidR="00EB0C7D">
        <w:rPr>
          <w:rFonts w:ascii="Times New Roman" w:hAnsi="Times New Roman" w:cs="Times New Roman"/>
          <w:sz w:val="24"/>
          <w:szCs w:val="24"/>
        </w:rPr>
        <w:t>focus</w:t>
      </w:r>
      <w:r>
        <w:rPr>
          <w:rFonts w:ascii="Times New Roman" w:hAnsi="Times New Roman" w:cs="Times New Roman"/>
          <w:sz w:val="24"/>
          <w:szCs w:val="24"/>
        </w:rPr>
        <w:t xml:space="preserve"> on the intersection of faith and politics in the nation’s capital.</w:t>
      </w:r>
    </w:p>
    <w:p w:rsidR="00BA6FAA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NCSS coursework and the IS-100 MA Integrative Seminar. </w:t>
      </w:r>
    </w:p>
    <w:p w:rsidR="00BA6FAA" w:rsidRPr="00F60D99" w:rsidRDefault="00BA6FAA" w:rsidP="00BA6FAA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101- Introduction to Hebrew Bible I (Fall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A6FAA" w:rsidRDefault="00BA6FAA" w:rsidP="00BA6F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101- The Church in History:  Early Church through Reformation (Fall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F05BF" w:rsidRDefault="00BA6FAA" w:rsidP="00BF05BF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F05BF" w:rsidRDefault="00BF05BF" w:rsidP="00BF05BF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Philosophy course (ST 180 or ST 181, offered Summer and Fall, respectively)</w:t>
      </w:r>
      <w:r w:rsidRPr="00BF05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6FAA" w:rsidRPr="00BF05BF" w:rsidRDefault="00BF05BF" w:rsidP="00BF05BF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Ethics electives (200-level ES coursework) and through the Washington Theological Consortium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A6FAA" w:rsidRDefault="00BA6FAA" w:rsidP="00BA6FA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 (Fall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A6FAA" w:rsidRDefault="00BA6FAA" w:rsidP="00BA6FA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II (Spring course, </w:t>
      </w:r>
      <w:r w:rsidR="00BE1FF0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BA6FAA" w:rsidRDefault="00BA6FAA" w:rsidP="00BA6FA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Upper-level Ethics coursework (300-level ES courses, offered every Fall &amp; Spring)</w:t>
      </w:r>
    </w:p>
    <w:p w:rsidR="00BA6FAA" w:rsidRPr="00E50BB5" w:rsidRDefault="00BA6FAA" w:rsidP="00BA6FA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National Capital Semester for Seminarians Coursework</w:t>
      </w:r>
    </w:p>
    <w:p w:rsidR="00BA6FAA" w:rsidRPr="00BF05BF" w:rsidRDefault="00BA6FAA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ES 491 – NCSS Seminar (4 credits)</w:t>
      </w:r>
    </w:p>
    <w:p w:rsidR="00BF05BF" w:rsidRPr="00BA6FAA" w:rsidRDefault="00BF05BF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ES 495 – Optional NCSS Individual Research Project</w:t>
      </w:r>
    </w:p>
    <w:p w:rsidR="00BA6FAA" w:rsidRPr="00BA6FAA" w:rsidRDefault="00BF05BF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BF05BF">
        <w:rPr>
          <w:rFonts w:ascii="Times New Roman" w:hAnsi="Times New Roman" w:cs="Times New Roman"/>
          <w:sz w:val="24"/>
          <w:szCs w:val="24"/>
        </w:rPr>
        <w:t>ES 497</w:t>
      </w:r>
      <w:r w:rsidR="00BA6FAA" w:rsidRPr="00BF05BF">
        <w:rPr>
          <w:rFonts w:ascii="Times New Roman" w:hAnsi="Times New Roman" w:cs="Times New Roman"/>
          <w:sz w:val="24"/>
          <w:szCs w:val="24"/>
        </w:rPr>
        <w:t xml:space="preserve"> – Option</w:t>
      </w:r>
      <w:r>
        <w:rPr>
          <w:rFonts w:ascii="Times New Roman" w:hAnsi="Times New Roman" w:cs="Times New Roman"/>
          <w:sz w:val="24"/>
          <w:szCs w:val="24"/>
        </w:rPr>
        <w:t>al</w:t>
      </w:r>
      <w:r w:rsidR="00BA6FAA">
        <w:rPr>
          <w:rFonts w:ascii="Times New Roman" w:hAnsi="Times New Roman" w:cs="Times New Roman"/>
          <w:sz w:val="24"/>
          <w:szCs w:val="24"/>
        </w:rPr>
        <w:t xml:space="preserve"> Social Ethics Internship credits</w:t>
      </w:r>
    </w:p>
    <w:p w:rsidR="00BA6FAA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BF05BF" w:rsidRDefault="00BA6FAA" w:rsidP="00BA6FA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BF05BF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75087"/>
    <w:multiLevelType w:val="hybridMultilevel"/>
    <w:tmpl w:val="05B07204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A6FAA"/>
    <w:rsid w:val="00030410"/>
    <w:rsid w:val="000659B6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A6FAA"/>
    <w:rsid w:val="00BD5CBB"/>
    <w:rsid w:val="00BE1FF0"/>
    <w:rsid w:val="00BE282D"/>
    <w:rsid w:val="00BF05BF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B0C7D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0B8B86"/>
  <w15:docId w15:val="{D105BDCE-D275-4ECF-B9C4-54A5F031F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6F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FAA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A6F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A6F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CB92D7-1C28-4656-92E1-993EA035A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A37494F4</Template>
  <TotalTime>12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3</cp:revision>
  <dcterms:created xsi:type="dcterms:W3CDTF">2015-06-09T14:29:00Z</dcterms:created>
  <dcterms:modified xsi:type="dcterms:W3CDTF">2017-11-02T19:49:00Z</dcterms:modified>
</cp:coreProperties>
</file>