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0BB5" w:rsidRPr="00E50BB5" w:rsidRDefault="00E50BB5" w:rsidP="00E50BB5">
      <w:pPr>
        <w:pStyle w:val="Title"/>
        <w:rPr>
          <w:sz w:val="30"/>
          <w:szCs w:val="30"/>
        </w:rPr>
      </w:pPr>
      <w:r w:rsidRPr="001574D0">
        <w:rPr>
          <w:sz w:val="30"/>
          <w:szCs w:val="30"/>
        </w:rPr>
        <w:t xml:space="preserve">Possible Curricular Design:  M.A. with </w:t>
      </w:r>
      <w:r>
        <w:rPr>
          <w:sz w:val="30"/>
          <w:szCs w:val="30"/>
        </w:rPr>
        <w:t xml:space="preserve">Bible </w:t>
      </w:r>
      <w:r w:rsidR="00674E3F">
        <w:rPr>
          <w:sz w:val="30"/>
          <w:szCs w:val="30"/>
        </w:rPr>
        <w:t>Coursework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Degree</w:t>
      </w:r>
      <w:r>
        <w:rPr>
          <w:rFonts w:ascii="Times New Roman" w:hAnsi="Times New Roman" w:cs="Times New Roman"/>
          <w:sz w:val="24"/>
          <w:szCs w:val="24"/>
        </w:rPr>
        <w:t>: Master of Arts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>Purpose</w:t>
      </w:r>
      <w:r>
        <w:rPr>
          <w:rFonts w:ascii="Times New Roman" w:hAnsi="Times New Roman" w:cs="Times New Roman"/>
          <w:sz w:val="24"/>
          <w:szCs w:val="24"/>
        </w:rPr>
        <w:t>: To provide a general theological degree focusing on biblical studies.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Requirements: </w:t>
      </w:r>
      <w:r>
        <w:rPr>
          <w:rFonts w:ascii="Times New Roman" w:hAnsi="Times New Roman" w:cs="Times New Roman"/>
          <w:sz w:val="24"/>
          <w:szCs w:val="24"/>
        </w:rPr>
        <w:t xml:space="preserve">  Successful completion of 36 credit hours, including the IS-100 MA Integrative Seminar. </w:t>
      </w:r>
    </w:p>
    <w:p w:rsidR="00E50BB5" w:rsidRPr="00F60D99" w:rsidRDefault="00E50BB5" w:rsidP="00E50BB5">
      <w:pPr>
        <w:rPr>
          <w:rFonts w:ascii="Times New Roman" w:hAnsi="Times New Roman" w:cs="Times New Roman"/>
          <w:b/>
          <w:sz w:val="24"/>
          <w:szCs w:val="24"/>
        </w:rPr>
      </w:pPr>
      <w:r w:rsidRPr="00F60D99">
        <w:rPr>
          <w:rFonts w:ascii="Times New Roman" w:hAnsi="Times New Roman" w:cs="Times New Roman"/>
          <w:b/>
          <w:sz w:val="24"/>
          <w:szCs w:val="24"/>
        </w:rPr>
        <w:t xml:space="preserve">Suggested Coursework: 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</w:t>
      </w:r>
      <w:r>
        <w:rPr>
          <w:rFonts w:ascii="Times New Roman" w:hAnsi="Times New Roman" w:cs="Times New Roman"/>
          <w:sz w:val="24"/>
          <w:szCs w:val="24"/>
          <w:u w:val="single"/>
        </w:rPr>
        <w:t>s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 xml:space="preserve"> with no-pre-requisites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101 - </w:t>
      </w:r>
      <w:r w:rsidR="00E50BB5">
        <w:rPr>
          <w:rFonts w:ascii="Times New Roman" w:hAnsi="Times New Roman" w:cs="Times New Roman"/>
          <w:sz w:val="24"/>
          <w:szCs w:val="24"/>
        </w:rPr>
        <w:t xml:space="preserve">Introduction to Hebrew Bible I (Fall,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102 - Introduction to Hebrew Bible II (Spring,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171 - </w:t>
      </w:r>
      <w:r w:rsidR="00E50BB5">
        <w:rPr>
          <w:rFonts w:ascii="Times New Roman" w:hAnsi="Times New Roman" w:cs="Times New Roman"/>
          <w:sz w:val="24"/>
          <w:szCs w:val="24"/>
        </w:rPr>
        <w:t xml:space="preserve">Introduction to New Testament:  Gospels (Fall,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4C26E0" w:rsidRDefault="004C26E0" w:rsidP="004C26E0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BI 172 - Introduction to New Testament:  Epistles (Spring,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101 - </w:t>
      </w:r>
      <w:r w:rsidR="00E50BB5">
        <w:rPr>
          <w:rFonts w:ascii="Times New Roman" w:hAnsi="Times New Roman" w:cs="Times New Roman"/>
          <w:sz w:val="24"/>
          <w:szCs w:val="24"/>
        </w:rPr>
        <w:t xml:space="preserve">The Church in History:  Early Church through Reformation (Fall,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 102 - </w:t>
      </w:r>
      <w:r w:rsidR="00E50BB5">
        <w:rPr>
          <w:rFonts w:ascii="Times New Roman" w:hAnsi="Times New Roman" w:cs="Times New Roman"/>
          <w:sz w:val="24"/>
          <w:szCs w:val="24"/>
        </w:rPr>
        <w:t xml:space="preserve">The Church in History:  Reformation to Present (Spring,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Suggested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Courses with pre-requisites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305 - </w:t>
      </w:r>
      <w:r w:rsidR="00E50BB5">
        <w:rPr>
          <w:rFonts w:ascii="Times New Roman" w:hAnsi="Times New Roman" w:cs="Times New Roman"/>
          <w:sz w:val="24"/>
          <w:szCs w:val="24"/>
        </w:rPr>
        <w:t xml:space="preserve">Systematic Theology I (Fall,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4C26E0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ST 306 - </w:t>
      </w:r>
      <w:r w:rsidR="00E50BB5">
        <w:rPr>
          <w:rFonts w:ascii="Times New Roman" w:hAnsi="Times New Roman" w:cs="Times New Roman"/>
          <w:sz w:val="24"/>
          <w:szCs w:val="24"/>
        </w:rPr>
        <w:t xml:space="preserve">Systematic Theology II (Spring, </w:t>
      </w:r>
      <w:r w:rsidR="00E9515D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="00E50BB5">
        <w:rPr>
          <w:rFonts w:ascii="Times New Roman" w:hAnsi="Times New Roman" w:cs="Times New Roman"/>
          <w:sz w:val="24"/>
          <w:szCs w:val="24"/>
        </w:rPr>
        <w:t xml:space="preserve"> credits)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Other Suggested Courses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E50BB5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300-level or 400-level BI courses, typically focused on a </w:t>
      </w:r>
      <w:proofErr w:type="gramStart"/>
      <w:r>
        <w:rPr>
          <w:rFonts w:ascii="Times New Roman" w:hAnsi="Times New Roman" w:cs="Times New Roman"/>
          <w:sz w:val="24"/>
          <w:szCs w:val="24"/>
        </w:rPr>
        <w:t>particular book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of the Bible.  </w:t>
      </w:r>
      <w:proofErr w:type="gramStart"/>
      <w:r>
        <w:rPr>
          <w:rFonts w:ascii="Times New Roman" w:hAnsi="Times New Roman" w:cs="Times New Roman"/>
          <w:sz w:val="24"/>
          <w:szCs w:val="24"/>
        </w:rPr>
        <w:t>Typically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bible electives require prior completion of the introductory bible coursework. </w:t>
      </w:r>
    </w:p>
    <w:p w:rsidR="00E50BB5" w:rsidRPr="00E50BB5" w:rsidRDefault="00E50BB5" w:rsidP="00E50BB5">
      <w:pPr>
        <w:pStyle w:val="ListParagraph"/>
        <w:numPr>
          <w:ilvl w:val="0"/>
          <w:numId w:val="2"/>
        </w:numPr>
        <w:ind w:left="72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Bible electives typically offered in the Fall and Spring semesters as well as the Summer and J-Term intensives and through the Washington Theological Consortium</w:t>
      </w:r>
    </w:p>
    <w:p w:rsidR="00E50BB5" w:rsidRPr="00E50BB5" w:rsidRDefault="00E50BB5" w:rsidP="00E50BB5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E50BB5">
        <w:rPr>
          <w:rFonts w:ascii="Times New Roman" w:hAnsi="Times New Roman" w:cs="Times New Roman"/>
          <w:b/>
          <w:sz w:val="24"/>
          <w:szCs w:val="24"/>
          <w:u w:val="single"/>
        </w:rPr>
        <w:t>Required:</w:t>
      </w:r>
    </w:p>
    <w:p w:rsidR="00E50BB5" w:rsidRDefault="00E50BB5" w:rsidP="00E50B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 xml:space="preserve">To be taken </w:t>
      </w:r>
      <w:r w:rsidRPr="00F60D99">
        <w:rPr>
          <w:rFonts w:ascii="Times New Roman" w:hAnsi="Times New Roman" w:cs="Times New Roman"/>
          <w:sz w:val="24"/>
          <w:szCs w:val="24"/>
          <w:u w:val="single"/>
        </w:rPr>
        <w:t>in final semester</w:t>
      </w:r>
      <w:r>
        <w:rPr>
          <w:rFonts w:ascii="Times New Roman" w:hAnsi="Times New Roman" w:cs="Times New Roman"/>
          <w:sz w:val="24"/>
          <w:szCs w:val="24"/>
        </w:rPr>
        <w:t xml:space="preserve">: </w:t>
      </w:r>
    </w:p>
    <w:p w:rsidR="00E50BB5" w:rsidRDefault="00E50BB5" w:rsidP="00E50BB5">
      <w:pPr>
        <w:pStyle w:val="ListParagraph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IS-100 MA Integrative </w:t>
      </w:r>
      <w:proofErr w:type="gramStart"/>
      <w:r>
        <w:rPr>
          <w:rFonts w:ascii="Times New Roman" w:hAnsi="Times New Roman" w:cs="Times New Roman"/>
          <w:sz w:val="24"/>
          <w:szCs w:val="24"/>
        </w:rPr>
        <w:t>Seminar  (</w:t>
      </w:r>
      <w:proofErr w:type="gramEnd"/>
      <w:r>
        <w:rPr>
          <w:rFonts w:ascii="Times New Roman" w:hAnsi="Times New Roman" w:cs="Times New Roman"/>
          <w:sz w:val="24"/>
          <w:szCs w:val="24"/>
        </w:rPr>
        <w:t>1 credit)</w:t>
      </w:r>
    </w:p>
    <w:p w:rsidR="00F83F70" w:rsidRPr="00E50BB5" w:rsidRDefault="00F83F70">
      <w:pPr>
        <w:rPr>
          <w:rFonts w:ascii="Times New Roman" w:hAnsi="Times New Roman" w:cs="Times New Roman"/>
          <w:i/>
          <w:sz w:val="24"/>
          <w:szCs w:val="24"/>
        </w:rPr>
      </w:pPr>
    </w:p>
    <w:sectPr w:rsidR="00F83F70" w:rsidRPr="00E50BB5" w:rsidSect="00F83F7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3E69C3"/>
    <w:multiLevelType w:val="hybridMultilevel"/>
    <w:tmpl w:val="4CC0B02C"/>
    <w:lvl w:ilvl="0" w:tplc="0D0269A2">
      <w:start w:val="1"/>
      <w:numFmt w:val="bullet"/>
      <w:lvlText w:val=""/>
      <w:lvlJc w:val="left"/>
      <w:pPr>
        <w:ind w:left="21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" w15:restartNumberingAfterBreak="0">
    <w:nsid w:val="4CE23143"/>
    <w:multiLevelType w:val="hybridMultilevel"/>
    <w:tmpl w:val="28000802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53B0C9B"/>
    <w:multiLevelType w:val="hybridMultilevel"/>
    <w:tmpl w:val="8B8873BA"/>
    <w:lvl w:ilvl="0" w:tplc="0D0269A2">
      <w:start w:val="1"/>
      <w:numFmt w:val="bullet"/>
      <w:lvlText w:val="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E50BB5"/>
    <w:rsid w:val="00030410"/>
    <w:rsid w:val="000E37C3"/>
    <w:rsid w:val="000E6A8E"/>
    <w:rsid w:val="000F7DFE"/>
    <w:rsid w:val="001D683A"/>
    <w:rsid w:val="001F3534"/>
    <w:rsid w:val="001F5656"/>
    <w:rsid w:val="00222FC1"/>
    <w:rsid w:val="002801DC"/>
    <w:rsid w:val="002D7348"/>
    <w:rsid w:val="0032704B"/>
    <w:rsid w:val="003553DE"/>
    <w:rsid w:val="004B21A8"/>
    <w:rsid w:val="004C26E0"/>
    <w:rsid w:val="004D3646"/>
    <w:rsid w:val="00531C81"/>
    <w:rsid w:val="00544061"/>
    <w:rsid w:val="00611B2A"/>
    <w:rsid w:val="00674E3F"/>
    <w:rsid w:val="008C1815"/>
    <w:rsid w:val="008C1B93"/>
    <w:rsid w:val="008D4A16"/>
    <w:rsid w:val="008E3864"/>
    <w:rsid w:val="00917C08"/>
    <w:rsid w:val="0099210B"/>
    <w:rsid w:val="00992A64"/>
    <w:rsid w:val="00A74BE9"/>
    <w:rsid w:val="00AA591A"/>
    <w:rsid w:val="00AB55E7"/>
    <w:rsid w:val="00B709FE"/>
    <w:rsid w:val="00BD5CBB"/>
    <w:rsid w:val="00BE282D"/>
    <w:rsid w:val="00C80A06"/>
    <w:rsid w:val="00CD3FEE"/>
    <w:rsid w:val="00CD4299"/>
    <w:rsid w:val="00D0395D"/>
    <w:rsid w:val="00D470B5"/>
    <w:rsid w:val="00D712FA"/>
    <w:rsid w:val="00D83834"/>
    <w:rsid w:val="00D9530B"/>
    <w:rsid w:val="00DA2FCD"/>
    <w:rsid w:val="00DA385F"/>
    <w:rsid w:val="00DD40DC"/>
    <w:rsid w:val="00E21617"/>
    <w:rsid w:val="00E50BB5"/>
    <w:rsid w:val="00E72ACC"/>
    <w:rsid w:val="00E7575B"/>
    <w:rsid w:val="00E9515D"/>
    <w:rsid w:val="00EF2603"/>
    <w:rsid w:val="00F13B17"/>
    <w:rsid w:val="00F652D2"/>
    <w:rsid w:val="00F83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FB602D"/>
  <w15:docId w15:val="{A64DEA6F-82C5-431F-B599-39331F927A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50BB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50BB5"/>
    <w:pPr>
      <w:ind w:left="720"/>
      <w:contextualSpacing/>
    </w:pPr>
  </w:style>
  <w:style w:type="paragraph" w:styleId="Title">
    <w:name w:val="Title"/>
    <w:basedOn w:val="Normal"/>
    <w:next w:val="Normal"/>
    <w:link w:val="TitleChar"/>
    <w:uiPriority w:val="10"/>
    <w:qFormat/>
    <w:rsid w:val="00E50BB5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E50BB5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C7ABCAA</Template>
  <TotalTime>8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egease</dc:creator>
  <cp:lastModifiedBy>JEMISON, ZINA</cp:lastModifiedBy>
  <cp:revision>4</cp:revision>
  <cp:lastPrinted>2015-06-09T13:42:00Z</cp:lastPrinted>
  <dcterms:created xsi:type="dcterms:W3CDTF">2015-06-09T18:40:00Z</dcterms:created>
  <dcterms:modified xsi:type="dcterms:W3CDTF">2017-11-02T19:47:00Z</dcterms:modified>
</cp:coreProperties>
</file>